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D72" w:rsidRDefault="00AA5D72" w:rsidP="00AA5D72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463C23B6">
            <wp:extent cx="814070" cy="1014730"/>
            <wp:effectExtent l="0" t="0" r="5080" b="0"/>
            <wp:docPr id="1" name="Immagine 1" descr="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m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101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5D72" w:rsidRDefault="00AA5D72" w:rsidP="00AA5D72">
      <w:pPr>
        <w:jc w:val="center"/>
        <w:rPr>
          <w:sz w:val="44"/>
          <w:szCs w:val="44"/>
        </w:rPr>
      </w:pPr>
    </w:p>
    <w:p w:rsidR="00AA5D72" w:rsidRPr="00AA5D72" w:rsidRDefault="00694A27" w:rsidP="00AA5D72">
      <w:pPr>
        <w:jc w:val="center"/>
        <w:rPr>
          <w:sz w:val="44"/>
          <w:szCs w:val="44"/>
        </w:rPr>
      </w:pPr>
      <w:r w:rsidRPr="00AA5D72">
        <w:rPr>
          <w:sz w:val="44"/>
          <w:szCs w:val="44"/>
        </w:rPr>
        <w:t>COMUNE DI SANTA MARIA LA CARITÀ</w:t>
      </w:r>
    </w:p>
    <w:p w:rsidR="00694A27" w:rsidRPr="00AA5D72" w:rsidRDefault="00694A27" w:rsidP="00AA5D72">
      <w:pPr>
        <w:jc w:val="center"/>
        <w:rPr>
          <w:sz w:val="28"/>
          <w:szCs w:val="28"/>
        </w:rPr>
      </w:pPr>
      <w:r w:rsidRPr="00AA5D72">
        <w:rPr>
          <w:sz w:val="28"/>
          <w:szCs w:val="28"/>
        </w:rPr>
        <w:t>(</w:t>
      </w:r>
      <w:r w:rsidR="00AA5D72">
        <w:rPr>
          <w:sz w:val="28"/>
          <w:szCs w:val="28"/>
        </w:rPr>
        <w:t xml:space="preserve">Citta Metropolitana </w:t>
      </w:r>
      <w:r w:rsidRPr="00AA5D72">
        <w:rPr>
          <w:sz w:val="28"/>
          <w:szCs w:val="28"/>
        </w:rPr>
        <w:t>di Napoli)</w:t>
      </w:r>
    </w:p>
    <w:p w:rsidR="00694A27" w:rsidRPr="00AA5D72" w:rsidRDefault="00694A27" w:rsidP="00AA5D72">
      <w:pPr>
        <w:jc w:val="center"/>
        <w:rPr>
          <w:sz w:val="28"/>
          <w:szCs w:val="28"/>
        </w:rPr>
      </w:pPr>
    </w:p>
    <w:p w:rsidR="00694A27" w:rsidRPr="00AA5D72" w:rsidRDefault="00694A27" w:rsidP="00AA5D72">
      <w:pPr>
        <w:jc w:val="center"/>
        <w:rPr>
          <w:sz w:val="28"/>
          <w:szCs w:val="28"/>
        </w:rPr>
      </w:pPr>
      <w:r w:rsidRPr="00AA5D72">
        <w:rPr>
          <w:sz w:val="28"/>
          <w:szCs w:val="28"/>
        </w:rPr>
        <w:t xml:space="preserve">Settore: </w:t>
      </w:r>
      <w:r w:rsidR="00AA5D72">
        <w:rPr>
          <w:sz w:val="28"/>
          <w:szCs w:val="28"/>
        </w:rPr>
        <w:t>Manute</w:t>
      </w:r>
      <w:r w:rsidR="00B91E27">
        <w:rPr>
          <w:sz w:val="28"/>
          <w:szCs w:val="28"/>
        </w:rPr>
        <w:t>n</w:t>
      </w:r>
      <w:r w:rsidR="00AA5D72">
        <w:rPr>
          <w:sz w:val="28"/>
          <w:szCs w:val="28"/>
        </w:rPr>
        <w:t xml:space="preserve">zione – Ambiente - </w:t>
      </w:r>
      <w:r w:rsidRPr="00AA5D72">
        <w:rPr>
          <w:sz w:val="28"/>
          <w:szCs w:val="28"/>
        </w:rPr>
        <w:t xml:space="preserve">Patrimonio – </w:t>
      </w:r>
      <w:r w:rsidR="00AA5D72">
        <w:rPr>
          <w:sz w:val="28"/>
          <w:szCs w:val="28"/>
        </w:rPr>
        <w:t>Suap</w:t>
      </w:r>
    </w:p>
    <w:p w:rsidR="00694A27" w:rsidRPr="00AA5D72" w:rsidRDefault="00694A27" w:rsidP="00AA5D72">
      <w:pPr>
        <w:jc w:val="center"/>
        <w:rPr>
          <w:sz w:val="28"/>
          <w:szCs w:val="28"/>
        </w:rPr>
      </w:pPr>
    </w:p>
    <w:p w:rsidR="00694A27" w:rsidRPr="00AA5D72" w:rsidRDefault="00694A27" w:rsidP="00AA5D72">
      <w:pPr>
        <w:jc w:val="center"/>
        <w:rPr>
          <w:b/>
          <w:sz w:val="36"/>
          <w:szCs w:val="36"/>
        </w:rPr>
      </w:pPr>
      <w:r w:rsidRPr="00AA5D72">
        <w:rPr>
          <w:b/>
          <w:sz w:val="36"/>
          <w:szCs w:val="36"/>
        </w:rPr>
        <w:t>AVVISO PUBBLICO</w:t>
      </w:r>
    </w:p>
    <w:p w:rsidR="00694A27" w:rsidRPr="00AA5D72" w:rsidRDefault="00694A27" w:rsidP="00AA5D72">
      <w:pPr>
        <w:jc w:val="center"/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PER LA PRESENTAZIONE DI ISTANZE VOLTE ALL’ACCORPAMENTO DI STRADE PRIVATE DI USO PUBBLICO AL DEMANIO COMUNALE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AA5D72">
      <w:pPr>
        <w:jc w:val="center"/>
        <w:rPr>
          <w:sz w:val="28"/>
          <w:szCs w:val="28"/>
        </w:rPr>
      </w:pPr>
      <w:r w:rsidRPr="00AA5D72">
        <w:rPr>
          <w:sz w:val="28"/>
          <w:szCs w:val="28"/>
        </w:rPr>
        <w:t>IL RESPONSABILE DEL SETTORE</w:t>
      </w:r>
    </w:p>
    <w:p w:rsidR="00694A27" w:rsidRPr="00AA5D72" w:rsidRDefault="00694A27" w:rsidP="00AA5D72">
      <w:pPr>
        <w:jc w:val="center"/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Visto l’art. 822 e seguenti del Codice Civile;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Vista la Legge n. 241/1990 sul procedimento amministrativo;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AA5D72" w:rsidP="00694A27">
      <w:pPr>
        <w:rPr>
          <w:sz w:val="28"/>
          <w:szCs w:val="28"/>
        </w:rPr>
      </w:pPr>
      <w:r>
        <w:rPr>
          <w:sz w:val="28"/>
          <w:szCs w:val="28"/>
        </w:rPr>
        <w:t>Vista la Legge 448/1998 art. 31, comma 21</w:t>
      </w:r>
      <w:r w:rsidR="00694A27" w:rsidRPr="00AA5D72">
        <w:rPr>
          <w:sz w:val="28"/>
          <w:szCs w:val="28"/>
        </w:rPr>
        <w:t>.;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Considerata l’opportunità di consentire l’acquisizione al demanio comunale di strade private ad uso pubblico, ai fini di migliorare la fruibilità e la manutenzione della rete viaria urbana;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AA5D72">
      <w:pPr>
        <w:jc w:val="center"/>
        <w:rPr>
          <w:sz w:val="28"/>
          <w:szCs w:val="28"/>
        </w:rPr>
      </w:pPr>
      <w:r w:rsidRPr="00AA5D72">
        <w:rPr>
          <w:sz w:val="28"/>
          <w:szCs w:val="28"/>
        </w:rPr>
        <w:t>RENDE NOTO</w:t>
      </w:r>
    </w:p>
    <w:p w:rsidR="00694A27" w:rsidRPr="00AA5D72" w:rsidRDefault="00694A27" w:rsidP="00AA5D72">
      <w:pPr>
        <w:jc w:val="both"/>
        <w:rPr>
          <w:sz w:val="28"/>
          <w:szCs w:val="28"/>
        </w:rPr>
      </w:pPr>
    </w:p>
    <w:p w:rsidR="00694A27" w:rsidRPr="00AA5D72" w:rsidRDefault="00694A27" w:rsidP="00AA5D72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>Che i proprietari di strade private, situate nel territorio del Comune di Santa Maria la Carità (NA), possono presentare apposita istanza per richiederne l’accorpamento al demanio comunale, qualora ricorrano le seguenti condizioni: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REQUISITI DELLA STRADA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La strada sia privata ad uso pubblico effettivo e non contestato da almeno 20 (venti) anni;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Assicuri l’accesso a edifici abitativi, servizi pubblici, esercizi commerciali o attività produttive;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Sia di interesse per la collettività e collegata alla rete viaria comunale esistente;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Non siano in corso controversie giudiziarie relative alla proprietà o all’uso dell’area.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DOCUMENTAZIONE DA ALLEGARE ALL’ISTANZA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1. Planimetria c</w:t>
      </w:r>
      <w:r w:rsidR="00B91E27">
        <w:rPr>
          <w:sz w:val="28"/>
          <w:szCs w:val="28"/>
        </w:rPr>
        <w:t>atastale</w:t>
      </w:r>
      <w:bookmarkStart w:id="0" w:name="_GoBack"/>
      <w:bookmarkEnd w:id="0"/>
      <w:r w:rsidRPr="00AA5D72">
        <w:rPr>
          <w:sz w:val="28"/>
          <w:szCs w:val="28"/>
        </w:rPr>
        <w:t>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2. Visura catastale attuale e copia dei titoli di proprietà;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3. Documentazione fotografica dello stato della strada;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4. Relazione tecnica descrittiva a firma di tecnico abilitato (consigliata ma non obbligatoria);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5. Eventuale atto di assenso dei comproprietari (in caso di proprietà condivisa);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6. Copia del documento di identità dei firmatari.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MODALITÀ DI PRESENTAZIONE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 xml:space="preserve">Le istanze devono essere presentate entro il </w:t>
      </w:r>
      <w:r w:rsidR="00AA5D72">
        <w:rPr>
          <w:sz w:val="28"/>
          <w:szCs w:val="28"/>
        </w:rPr>
        <w:t xml:space="preserve">. 30 novembre 2025 </w:t>
      </w:r>
      <w:r w:rsidRPr="00AA5D72">
        <w:rPr>
          <w:sz w:val="28"/>
          <w:szCs w:val="28"/>
        </w:rPr>
        <w:t xml:space="preserve"> a una delle seguenti modalità: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 xml:space="preserve">A mano presso l’Ufficio Protocollo del Comune – </w:t>
      </w:r>
      <w:r w:rsidR="00AA5D72">
        <w:rPr>
          <w:sz w:val="28"/>
          <w:szCs w:val="28"/>
        </w:rPr>
        <w:t xml:space="preserve">Piazza Giovanni Paolo II </w:t>
      </w:r>
      <w:r w:rsidRPr="00AA5D72">
        <w:rPr>
          <w:sz w:val="28"/>
          <w:szCs w:val="28"/>
        </w:rPr>
        <w:t>– 80050 Santa Maria la Carità (NA);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A mezzo P</w:t>
      </w:r>
      <w:r w:rsidR="00AA5D72">
        <w:rPr>
          <w:sz w:val="28"/>
          <w:szCs w:val="28"/>
        </w:rPr>
        <w:t>EC all’indirizzo: protocollo.santamarialacarita@asmepec</w:t>
      </w:r>
      <w:r w:rsidRPr="00AA5D72">
        <w:rPr>
          <w:sz w:val="28"/>
          <w:szCs w:val="28"/>
        </w:rPr>
        <w:t>.it;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INFORMAZIONI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Per ulteriori chiarimenti è possibile contattare:</w:t>
      </w: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rFonts w:ascii="Segoe UI Symbol" w:hAnsi="Segoe UI Symbol" w:cs="Segoe UI Symbol"/>
          <w:sz w:val="28"/>
          <w:szCs w:val="28"/>
        </w:rPr>
        <w:t>📞</w:t>
      </w:r>
      <w:r w:rsidRPr="00AA5D72">
        <w:rPr>
          <w:sz w:val="28"/>
          <w:szCs w:val="28"/>
        </w:rPr>
        <w:t xml:space="preserve"> </w:t>
      </w:r>
      <w:r w:rsidR="00AA5D72">
        <w:rPr>
          <w:sz w:val="28"/>
          <w:szCs w:val="28"/>
        </w:rPr>
        <w:t>Ufficio Patrimonio: 081 3910215</w:t>
      </w:r>
      <w:r w:rsidRPr="00AA5D72">
        <w:rPr>
          <w:sz w:val="28"/>
          <w:szCs w:val="28"/>
        </w:rPr>
        <w:t>–</w:t>
      </w:r>
      <w:r w:rsidR="00AA5D72">
        <w:rPr>
          <w:sz w:val="28"/>
          <w:szCs w:val="28"/>
        </w:rPr>
        <w:t>0813910217</w:t>
      </w: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rFonts w:ascii="Segoe UI Symbol" w:hAnsi="Segoe UI Symbol" w:cs="Segoe UI Symbol"/>
          <w:sz w:val="28"/>
          <w:szCs w:val="28"/>
        </w:rPr>
        <w:t>📧</w:t>
      </w:r>
      <w:r w:rsidR="00AA5D72">
        <w:rPr>
          <w:sz w:val="28"/>
          <w:szCs w:val="28"/>
        </w:rPr>
        <w:t xml:space="preserve"> Email: </w:t>
      </w: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rFonts w:ascii="Segoe UI Symbol" w:hAnsi="Segoe UI Symbol" w:cs="Segoe UI Symbol"/>
          <w:sz w:val="28"/>
          <w:szCs w:val="28"/>
        </w:rPr>
        <w:lastRenderedPageBreak/>
        <w:t>🌐</w:t>
      </w:r>
      <w:r w:rsidRPr="00AA5D72">
        <w:rPr>
          <w:sz w:val="28"/>
          <w:szCs w:val="28"/>
        </w:rPr>
        <w:t xml:space="preserve"> Sito Web: www.comune.santamarialacarita.na.it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Il presente avviso non comporta per il Comune alcun obbligo di acquisizione. Ogni richiesta sarà oggetto di istruttoria tecnica e amministrativa.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Santa Maria la Carità, lì //2025</w:t>
      </w: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694A27" w:rsidRDefault="00694A27" w:rsidP="00AA5D72">
      <w:pPr>
        <w:jc w:val="center"/>
        <w:rPr>
          <w:sz w:val="28"/>
          <w:szCs w:val="28"/>
        </w:rPr>
      </w:pPr>
      <w:r w:rsidRPr="00AA5D72">
        <w:rPr>
          <w:sz w:val="28"/>
          <w:szCs w:val="28"/>
        </w:rPr>
        <w:t>Il Responsabile del Settore</w:t>
      </w:r>
    </w:p>
    <w:p w:rsidR="00AA5D72" w:rsidRPr="00AA5D72" w:rsidRDefault="00AA5D72" w:rsidP="00AA5D72">
      <w:pPr>
        <w:jc w:val="center"/>
        <w:rPr>
          <w:sz w:val="28"/>
          <w:szCs w:val="28"/>
        </w:rPr>
      </w:pPr>
      <w:r>
        <w:rPr>
          <w:sz w:val="28"/>
          <w:szCs w:val="28"/>
        </w:rPr>
        <w:t>Ing. Raffaele Calabrese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AA5D72" w:rsidRDefault="00AA5D72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---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lastRenderedPageBreak/>
        <w:t>FAC-SIMILE DI DOMANDA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B91E27">
      <w:pPr>
        <w:jc w:val="right"/>
        <w:rPr>
          <w:sz w:val="28"/>
          <w:szCs w:val="28"/>
        </w:rPr>
      </w:pPr>
      <w:r w:rsidRPr="00AA5D72">
        <w:rPr>
          <w:sz w:val="28"/>
          <w:szCs w:val="28"/>
        </w:rPr>
        <w:t>AL COMUNE DI SANTA MARIA LA CARITÀ (NA)</w:t>
      </w:r>
    </w:p>
    <w:p w:rsidR="00694A27" w:rsidRPr="00AA5D72" w:rsidRDefault="00694A27" w:rsidP="00B91E27">
      <w:pPr>
        <w:jc w:val="right"/>
        <w:rPr>
          <w:sz w:val="28"/>
          <w:szCs w:val="28"/>
        </w:rPr>
      </w:pPr>
      <w:r w:rsidRPr="00AA5D72">
        <w:rPr>
          <w:sz w:val="28"/>
          <w:szCs w:val="28"/>
        </w:rPr>
        <w:t>Settore Patrimonio – Ufficio Protocollo</w:t>
      </w:r>
    </w:p>
    <w:p w:rsidR="00AA5D72" w:rsidRPr="00AA5D72" w:rsidRDefault="00AA5D72" w:rsidP="00B91E2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Piazza Giovanni Paolo II </w:t>
      </w:r>
      <w:r w:rsidRPr="00AA5D72">
        <w:rPr>
          <w:sz w:val="28"/>
          <w:szCs w:val="28"/>
        </w:rPr>
        <w:t>– 80050 Santa Maria la Carità (NA);</w:t>
      </w:r>
    </w:p>
    <w:p w:rsidR="00AA5D72" w:rsidRPr="00AA5D72" w:rsidRDefault="00AA5D72" w:rsidP="00B91E27">
      <w:pPr>
        <w:jc w:val="right"/>
        <w:rPr>
          <w:sz w:val="28"/>
          <w:szCs w:val="28"/>
        </w:rPr>
      </w:pPr>
    </w:p>
    <w:p w:rsidR="00AA5D72" w:rsidRPr="00AA5D72" w:rsidRDefault="00AA5D72" w:rsidP="00B91E27">
      <w:pPr>
        <w:jc w:val="right"/>
        <w:rPr>
          <w:sz w:val="28"/>
          <w:szCs w:val="28"/>
        </w:rPr>
      </w:pPr>
      <w:r w:rsidRPr="00AA5D72">
        <w:rPr>
          <w:sz w:val="28"/>
          <w:szCs w:val="28"/>
        </w:rPr>
        <w:t>A mezzo P</w:t>
      </w:r>
      <w:r>
        <w:rPr>
          <w:sz w:val="28"/>
          <w:szCs w:val="28"/>
        </w:rPr>
        <w:t>EC : protocollo.santamarialacarita@asmepec</w:t>
      </w:r>
      <w:r w:rsidRPr="00AA5D72">
        <w:rPr>
          <w:sz w:val="28"/>
          <w:szCs w:val="28"/>
        </w:rPr>
        <w:t>.it;</w:t>
      </w:r>
    </w:p>
    <w:p w:rsidR="00AA5D72" w:rsidRPr="00AA5D72" w:rsidRDefault="00AA5D72" w:rsidP="00B91E27">
      <w:pPr>
        <w:jc w:val="right"/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AA5D72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>DOMANDA DI ACCORPAMENTO AL DEMANIO COMUNALE DI STRADA PRIVATA AD USO PUBBLICO</w:t>
      </w:r>
    </w:p>
    <w:p w:rsidR="00694A27" w:rsidRPr="00AA5D72" w:rsidRDefault="00694A27" w:rsidP="00AA5D72">
      <w:pPr>
        <w:jc w:val="both"/>
        <w:rPr>
          <w:sz w:val="28"/>
          <w:szCs w:val="28"/>
        </w:rPr>
      </w:pPr>
    </w:p>
    <w:p w:rsidR="00694A27" w:rsidRPr="00AA5D72" w:rsidRDefault="00694A27" w:rsidP="00AA5D72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>Il/La sottoscritto/a</w:t>
      </w:r>
    </w:p>
    <w:p w:rsidR="00694A27" w:rsidRPr="00AA5D72" w:rsidRDefault="00694A27" w:rsidP="00AA5D72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>Nome e Cognome: ..................................................................................</w:t>
      </w:r>
    </w:p>
    <w:p w:rsidR="00694A27" w:rsidRPr="00AA5D72" w:rsidRDefault="00694A27" w:rsidP="00AA5D72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 xml:space="preserve">Nato/a </w:t>
      </w:r>
      <w:proofErr w:type="spellStart"/>
      <w:r w:rsidRPr="00AA5D72">
        <w:rPr>
          <w:sz w:val="28"/>
          <w:szCs w:val="28"/>
        </w:rPr>
        <w:t>a</w:t>
      </w:r>
      <w:proofErr w:type="spellEnd"/>
      <w:r w:rsidRPr="00AA5D72">
        <w:rPr>
          <w:sz w:val="28"/>
          <w:szCs w:val="28"/>
        </w:rPr>
        <w:t xml:space="preserve"> ................................................... il ..........................</w:t>
      </w:r>
    </w:p>
    <w:p w:rsidR="00694A27" w:rsidRPr="00AA5D72" w:rsidRDefault="00694A27" w:rsidP="00AA5D72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>Residente in Via ...................................................... n. ...... – CAP .........</w:t>
      </w:r>
    </w:p>
    <w:p w:rsidR="00694A27" w:rsidRPr="00AA5D72" w:rsidRDefault="00694A27" w:rsidP="00AA5D72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>Codice Fiscale: ..............................................................</w:t>
      </w:r>
    </w:p>
    <w:p w:rsidR="00694A27" w:rsidRPr="00AA5D72" w:rsidRDefault="00694A27" w:rsidP="00AA5D72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>Telefono: ................................. Email: ............................................</w:t>
      </w:r>
    </w:p>
    <w:p w:rsidR="00694A27" w:rsidRPr="00AA5D72" w:rsidRDefault="00694A27" w:rsidP="00AA5D72">
      <w:pPr>
        <w:jc w:val="both"/>
        <w:rPr>
          <w:sz w:val="28"/>
          <w:szCs w:val="28"/>
        </w:rPr>
      </w:pPr>
    </w:p>
    <w:p w:rsidR="00694A27" w:rsidRPr="00AA5D72" w:rsidRDefault="00694A27" w:rsidP="00AA5D72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>in qualità di</w:t>
      </w:r>
    </w:p>
    <w:p w:rsidR="00694A27" w:rsidRPr="00AA5D72" w:rsidRDefault="00694A27" w:rsidP="00AA5D72">
      <w:pPr>
        <w:jc w:val="both"/>
        <w:rPr>
          <w:sz w:val="28"/>
          <w:szCs w:val="28"/>
        </w:rPr>
      </w:pPr>
      <w:r w:rsidRPr="00AA5D72">
        <w:rPr>
          <w:rFonts w:ascii="MS Gothic" w:eastAsia="MS Gothic" w:hAnsi="MS Gothic" w:cs="MS Gothic" w:hint="eastAsia"/>
          <w:sz w:val="28"/>
          <w:szCs w:val="28"/>
        </w:rPr>
        <w:t>☐</w:t>
      </w:r>
      <w:r w:rsidRPr="00AA5D72">
        <w:rPr>
          <w:sz w:val="28"/>
          <w:szCs w:val="28"/>
        </w:rPr>
        <w:t xml:space="preserve"> Proprietario unico della strada oggetto della presente;</w:t>
      </w:r>
    </w:p>
    <w:p w:rsidR="00694A27" w:rsidRPr="00AA5D72" w:rsidRDefault="00694A27" w:rsidP="00AA5D72">
      <w:pPr>
        <w:jc w:val="both"/>
        <w:rPr>
          <w:sz w:val="28"/>
          <w:szCs w:val="28"/>
        </w:rPr>
      </w:pPr>
      <w:r w:rsidRPr="00AA5D72">
        <w:rPr>
          <w:rFonts w:ascii="MS Gothic" w:eastAsia="MS Gothic" w:hAnsi="MS Gothic" w:cs="MS Gothic" w:hint="eastAsia"/>
          <w:sz w:val="28"/>
          <w:szCs w:val="28"/>
        </w:rPr>
        <w:t>☐</w:t>
      </w:r>
      <w:r w:rsidRPr="00AA5D72">
        <w:rPr>
          <w:sz w:val="28"/>
          <w:szCs w:val="28"/>
        </w:rPr>
        <w:t xml:space="preserve"> Comproprietario della strada (allegare dichiarazioni o firme di tutti i cointestatari);</w:t>
      </w:r>
    </w:p>
    <w:p w:rsidR="00694A27" w:rsidRPr="00AA5D72" w:rsidRDefault="00694A27" w:rsidP="00AA5D72">
      <w:pPr>
        <w:jc w:val="both"/>
        <w:rPr>
          <w:sz w:val="28"/>
          <w:szCs w:val="28"/>
        </w:rPr>
      </w:pPr>
    </w:p>
    <w:p w:rsidR="00694A27" w:rsidRPr="00AA5D72" w:rsidRDefault="00694A27" w:rsidP="00AA5D72">
      <w:pPr>
        <w:jc w:val="center"/>
        <w:rPr>
          <w:sz w:val="28"/>
          <w:szCs w:val="28"/>
        </w:rPr>
      </w:pPr>
      <w:r w:rsidRPr="00AA5D72">
        <w:rPr>
          <w:sz w:val="28"/>
          <w:szCs w:val="28"/>
        </w:rPr>
        <w:t>CHIEDE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B91E27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>Che la seguente strada privata venga accorpata al demanio comunale del Comune di Santa Maria la Carità (NA), per le seguenti motivazioni:</w:t>
      </w:r>
    </w:p>
    <w:p w:rsidR="00694A27" w:rsidRPr="00AA5D72" w:rsidRDefault="00694A27" w:rsidP="00B91E27">
      <w:pPr>
        <w:jc w:val="both"/>
        <w:rPr>
          <w:sz w:val="28"/>
          <w:szCs w:val="28"/>
        </w:rPr>
      </w:pPr>
    </w:p>
    <w:p w:rsidR="00694A27" w:rsidRPr="00AA5D72" w:rsidRDefault="00694A27" w:rsidP="00B91E27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>La strada è da almeno vent’anni utilizzata in modo pubblico e continuativo dalla cittadinanza;</w:t>
      </w:r>
    </w:p>
    <w:p w:rsidR="00694A27" w:rsidRPr="00AA5D72" w:rsidRDefault="00694A27" w:rsidP="00B91E27">
      <w:pPr>
        <w:jc w:val="both"/>
        <w:rPr>
          <w:sz w:val="28"/>
          <w:szCs w:val="28"/>
        </w:rPr>
      </w:pPr>
    </w:p>
    <w:p w:rsidR="00694A27" w:rsidRPr="00AA5D72" w:rsidRDefault="00694A27" w:rsidP="00B91E27">
      <w:pPr>
        <w:jc w:val="both"/>
        <w:rPr>
          <w:sz w:val="28"/>
          <w:szCs w:val="28"/>
        </w:rPr>
      </w:pPr>
      <w:r w:rsidRPr="00AA5D72">
        <w:rPr>
          <w:sz w:val="28"/>
          <w:szCs w:val="28"/>
        </w:rPr>
        <w:t>La strada assicura collegamento con la rete viaria comunale ed è di evidente interesse pubblico.</w:t>
      </w:r>
    </w:p>
    <w:p w:rsidR="00694A27" w:rsidRPr="00AA5D72" w:rsidRDefault="00694A27" w:rsidP="00B91E27">
      <w:pPr>
        <w:jc w:val="both"/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DATI DELLA STRADA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Denominazione (se esistente): ...........................................................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Ubicazione: Via/Piazza .............................................................................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Estremi catastali: Foglio n. ....... Mappale/i n. ..................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lastRenderedPageBreak/>
        <w:t>Superficie complessiva: .............. mq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Proprietà attuale: .......................................................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ALLEGATI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rFonts w:ascii="MS Gothic" w:eastAsia="MS Gothic" w:hAnsi="MS Gothic" w:cs="MS Gothic" w:hint="eastAsia"/>
          <w:sz w:val="28"/>
          <w:szCs w:val="28"/>
        </w:rPr>
        <w:t>☐</w:t>
      </w:r>
      <w:r w:rsidRPr="00AA5D72">
        <w:rPr>
          <w:sz w:val="28"/>
          <w:szCs w:val="28"/>
        </w:rPr>
        <w:t xml:space="preserve"> Copia documento di identità del/dei richiedente/i</w:t>
      </w: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rFonts w:ascii="MS Gothic" w:eastAsia="MS Gothic" w:hAnsi="MS Gothic" w:cs="MS Gothic" w:hint="eastAsia"/>
          <w:sz w:val="28"/>
          <w:szCs w:val="28"/>
        </w:rPr>
        <w:t>☐</w:t>
      </w:r>
      <w:r w:rsidRPr="00AA5D72">
        <w:rPr>
          <w:sz w:val="28"/>
          <w:szCs w:val="28"/>
        </w:rPr>
        <w:t xml:space="preserve"> Visura catastale e/o atto di provenienza</w:t>
      </w: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rFonts w:ascii="MS Gothic" w:eastAsia="MS Gothic" w:hAnsi="MS Gothic" w:cs="MS Gothic" w:hint="eastAsia"/>
          <w:sz w:val="28"/>
          <w:szCs w:val="28"/>
        </w:rPr>
        <w:t>☐</w:t>
      </w:r>
      <w:r w:rsidRPr="00AA5D72">
        <w:rPr>
          <w:sz w:val="28"/>
          <w:szCs w:val="28"/>
        </w:rPr>
        <w:t xml:space="preserve"> Planimetria catastale</w:t>
      </w: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rFonts w:ascii="MS Gothic" w:eastAsia="MS Gothic" w:hAnsi="MS Gothic" w:cs="MS Gothic" w:hint="eastAsia"/>
          <w:sz w:val="28"/>
          <w:szCs w:val="28"/>
        </w:rPr>
        <w:t>☐</w:t>
      </w:r>
      <w:r w:rsidRPr="00AA5D72">
        <w:rPr>
          <w:sz w:val="28"/>
          <w:szCs w:val="28"/>
        </w:rPr>
        <w:t xml:space="preserve"> Documentazione fotografica</w:t>
      </w: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rFonts w:ascii="MS Gothic" w:eastAsia="MS Gothic" w:hAnsi="MS Gothic" w:cs="MS Gothic" w:hint="eastAsia"/>
          <w:sz w:val="28"/>
          <w:szCs w:val="28"/>
        </w:rPr>
        <w:t>☐</w:t>
      </w:r>
      <w:r w:rsidRPr="00AA5D72">
        <w:rPr>
          <w:sz w:val="28"/>
          <w:szCs w:val="28"/>
        </w:rPr>
        <w:t xml:space="preserve"> Relazione tecnica illustrativa (facoltativa)</w:t>
      </w: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rFonts w:ascii="MS Gothic" w:eastAsia="MS Gothic" w:hAnsi="MS Gothic" w:cs="MS Gothic" w:hint="eastAsia"/>
          <w:sz w:val="28"/>
          <w:szCs w:val="28"/>
        </w:rPr>
        <w:t>☐</w:t>
      </w:r>
      <w:r w:rsidRPr="00AA5D72">
        <w:rPr>
          <w:sz w:val="28"/>
          <w:szCs w:val="28"/>
        </w:rPr>
        <w:t xml:space="preserve"> Consenso scritto dei comproprietari (se necessario)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B91E27">
      <w:pPr>
        <w:jc w:val="center"/>
        <w:rPr>
          <w:sz w:val="28"/>
          <w:szCs w:val="28"/>
        </w:rPr>
      </w:pPr>
      <w:r w:rsidRPr="00AA5D72">
        <w:rPr>
          <w:sz w:val="28"/>
          <w:szCs w:val="28"/>
        </w:rPr>
        <w:t>DICHIARA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di essere legittimo proprietario (anche pro quota) dell’area sopra descritta;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che la strada è libera da vincoli, servitù, o pendenze giudiziarie;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di essere consapevole che, in caso di accoglimento dell’istanza, il bene sarà definitivamente trasferito al demanio comunale, senza diritto ad alcuna indennità.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Luogo e data: _________</w:t>
      </w:r>
    </w:p>
    <w:p w:rsidR="00694A27" w:rsidRPr="00AA5D72" w:rsidRDefault="00694A27" w:rsidP="00694A27">
      <w:pPr>
        <w:rPr>
          <w:sz w:val="28"/>
          <w:szCs w:val="28"/>
        </w:rPr>
      </w:pPr>
    </w:p>
    <w:p w:rsidR="00694A27" w:rsidRPr="00AA5D72" w:rsidRDefault="00694A27" w:rsidP="00694A27">
      <w:pPr>
        <w:rPr>
          <w:sz w:val="28"/>
          <w:szCs w:val="28"/>
        </w:rPr>
      </w:pPr>
      <w:r w:rsidRPr="00AA5D72">
        <w:rPr>
          <w:sz w:val="28"/>
          <w:szCs w:val="28"/>
        </w:rPr>
        <w:t>Firma</w:t>
      </w:r>
    </w:p>
    <w:sectPr w:rsidR="00694A27" w:rsidRPr="00AA5D72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AB2" w:rsidRDefault="00E46AB2">
      <w:r>
        <w:separator/>
      </w:r>
    </w:p>
  </w:endnote>
  <w:endnote w:type="continuationSeparator" w:id="0">
    <w:p w:rsidR="00E46AB2" w:rsidRDefault="00E4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AB2" w:rsidRDefault="00E46AB2">
      <w:r>
        <w:rPr>
          <w:color w:val="000000"/>
        </w:rPr>
        <w:separator/>
      </w:r>
    </w:p>
  </w:footnote>
  <w:footnote w:type="continuationSeparator" w:id="0">
    <w:p w:rsidR="00E46AB2" w:rsidRDefault="00E46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F02A4"/>
    <w:multiLevelType w:val="multilevel"/>
    <w:tmpl w:val="F19A6732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>
    <w:nsid w:val="05DE4B78"/>
    <w:multiLevelType w:val="multilevel"/>
    <w:tmpl w:val="EAEE63D8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9946021"/>
    <w:multiLevelType w:val="multilevel"/>
    <w:tmpl w:val="1E1A1F4E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65C1C29"/>
    <w:multiLevelType w:val="multilevel"/>
    <w:tmpl w:val="0BC2683E"/>
    <w:lvl w:ilvl="0">
      <w:numFmt w:val="bullet"/>
      <w:lvlText w:val=""/>
      <w:lvlJc w:val="left"/>
      <w:pPr>
        <w:ind w:left="1430" w:hanging="722"/>
      </w:pPr>
      <w:rPr>
        <w:rFonts w:ascii="Wingdings" w:hAnsi="Wingdings"/>
        <w:w w:val="105"/>
        <w:sz w:val="24"/>
      </w:rPr>
    </w:lvl>
    <w:lvl w:ilvl="1">
      <w:numFmt w:val="bullet"/>
      <w:lvlText w:val="•"/>
      <w:lvlJc w:val="left"/>
      <w:pPr>
        <w:ind w:left="2328" w:hanging="722"/>
      </w:pPr>
    </w:lvl>
    <w:lvl w:ilvl="2">
      <w:numFmt w:val="bullet"/>
      <w:lvlText w:val="•"/>
      <w:lvlJc w:val="left"/>
      <w:pPr>
        <w:ind w:left="3231" w:hanging="722"/>
      </w:pPr>
    </w:lvl>
    <w:lvl w:ilvl="3">
      <w:numFmt w:val="bullet"/>
      <w:lvlText w:val="•"/>
      <w:lvlJc w:val="left"/>
      <w:pPr>
        <w:ind w:left="4134" w:hanging="722"/>
      </w:pPr>
    </w:lvl>
    <w:lvl w:ilvl="4">
      <w:numFmt w:val="bullet"/>
      <w:lvlText w:val="•"/>
      <w:lvlJc w:val="left"/>
      <w:pPr>
        <w:ind w:left="5037" w:hanging="722"/>
      </w:pPr>
    </w:lvl>
    <w:lvl w:ilvl="5">
      <w:numFmt w:val="bullet"/>
      <w:lvlText w:val="•"/>
      <w:lvlJc w:val="left"/>
      <w:pPr>
        <w:ind w:left="5940" w:hanging="722"/>
      </w:pPr>
    </w:lvl>
    <w:lvl w:ilvl="6">
      <w:numFmt w:val="bullet"/>
      <w:lvlText w:val="•"/>
      <w:lvlJc w:val="left"/>
      <w:pPr>
        <w:ind w:left="6843" w:hanging="722"/>
      </w:pPr>
    </w:lvl>
    <w:lvl w:ilvl="7">
      <w:numFmt w:val="bullet"/>
      <w:lvlText w:val="•"/>
      <w:lvlJc w:val="left"/>
      <w:pPr>
        <w:ind w:left="7746" w:hanging="722"/>
      </w:pPr>
    </w:lvl>
    <w:lvl w:ilvl="8">
      <w:numFmt w:val="bullet"/>
      <w:lvlText w:val="•"/>
      <w:lvlJc w:val="left"/>
      <w:pPr>
        <w:ind w:left="8649" w:hanging="722"/>
      </w:pPr>
    </w:lvl>
  </w:abstractNum>
  <w:abstractNum w:abstractNumId="4">
    <w:nsid w:val="372662E0"/>
    <w:multiLevelType w:val="multilevel"/>
    <w:tmpl w:val="E77408BC"/>
    <w:lvl w:ilvl="0"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02E31BC"/>
    <w:multiLevelType w:val="multilevel"/>
    <w:tmpl w:val="690A0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46AB2"/>
    <w:rsid w:val="002C0D61"/>
    <w:rsid w:val="00694A27"/>
    <w:rsid w:val="00787676"/>
    <w:rsid w:val="00AA5D72"/>
    <w:rsid w:val="00B91E27"/>
    <w:rsid w:val="00C562B2"/>
    <w:rsid w:val="00E46AB2"/>
    <w:rsid w:val="00ED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pacing w:after="120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Nessunaspaziatura">
    <w:name w:val="No Spacing"/>
    <w:pPr>
      <w:suppressAutoHyphens/>
    </w:pPr>
  </w:style>
  <w:style w:type="paragraph" w:customStyle="1" w:styleId="rtf1Default">
    <w:name w:val="rtf1 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pacing w:after="120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Nessunaspaziatura">
    <w:name w:val="No Spacing"/>
    <w:pPr>
      <w:suppressAutoHyphens/>
    </w:pPr>
  </w:style>
  <w:style w:type="paragraph" w:customStyle="1" w:styleId="rtf1Default">
    <w:name w:val="rtf1 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0%20Segreteria%20Generale\FILE%20SEGRETARIO\DAL%2021%20LUGLIO%202025\proposta%20accorpamento%20al%20demanio%20stradale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proposta accorpamento al demanio stradale.dotx</Template>
  <TotalTime>16</TotalTime>
  <Pages>5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SANTA MARIA LA CARITA’</vt:lpstr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SANTA MARIA LA CARITA’</dc:title>
  <dc:creator>Rosanna Sanzone</dc:creator>
  <cp:lastModifiedBy>Rosanna Sanzone</cp:lastModifiedBy>
  <cp:revision>3</cp:revision>
  <cp:lastPrinted>2025-09-12T07:58:00Z</cp:lastPrinted>
  <dcterms:created xsi:type="dcterms:W3CDTF">2025-09-12T07:42:00Z</dcterms:created>
  <dcterms:modified xsi:type="dcterms:W3CDTF">2025-09-12T07:59:00Z</dcterms:modified>
</cp:coreProperties>
</file>